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5A9" w:rsidRDefault="00B0124A" w:rsidP="00E105A9">
      <w:pPr>
        <w:pStyle w:val="OpenArea"/>
      </w:pPr>
      <w:permStart w:id="0" w:edGrp="everyon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24.75pt">
            <v:imagedata r:id="rId8" o:title="homasote_tag_cmyk"/>
          </v:shape>
        </w:pict>
      </w:r>
      <w:r w:rsidR="00E105A9">
        <w:t xml:space="preserve">            </w:t>
      </w:r>
      <w:r>
        <w:pict>
          <v:shape id="_x0000_i1026" type="#_x0000_t75" style="width:127.5pt;height:26.25pt">
            <v:imagedata r:id="rId9" o:title="bugs-usa_cmyk"/>
          </v:shape>
        </w:pict>
      </w:r>
    </w:p>
    <w:permEnd w:id="0"/>
    <w:p w:rsidR="007414C3" w:rsidRDefault="007414C3" w:rsidP="004B582D">
      <w:pPr>
        <w:pStyle w:val="OpenArea"/>
      </w:pPr>
      <w:r>
        <w:t>--------------------------------------------------------------------------------------------------------------------------------</w:t>
      </w:r>
    </w:p>
    <w:p w:rsidR="007414C3" w:rsidRPr="00716E1A" w:rsidRDefault="009E462A" w:rsidP="004B582D">
      <w:pPr>
        <w:pStyle w:val="OpenArea"/>
      </w:pPr>
      <w:proofErr w:type="spellStart"/>
      <w:r>
        <w:t>NovaCork</w:t>
      </w:r>
      <w:proofErr w:type="spellEnd"/>
      <w:r w:rsidR="007414C3">
        <w:t xml:space="preserve"> Architectural Specifications</w:t>
      </w:r>
      <w:r w:rsidR="00A86999">
        <w:t xml:space="preserve">     </w:t>
      </w:r>
      <w:r w:rsidR="00C8239B">
        <w:t xml:space="preserve">                         </w:t>
      </w:r>
      <w:r w:rsidR="00A86999">
        <w:t xml:space="preserve">CSI Sections 06, 09, 10 </w:t>
      </w:r>
    </w:p>
    <w:p w:rsidR="0060473B" w:rsidRPr="00716E1A" w:rsidRDefault="007414C3" w:rsidP="004B582D">
      <w:pPr>
        <w:pStyle w:val="Notation"/>
        <w:rPr>
          <w:color w:val="auto"/>
        </w:rPr>
      </w:pPr>
      <w:r>
        <w:rPr>
          <w:vanish w:val="0"/>
          <w:color w:val="auto"/>
        </w:rPr>
        <w:t>--------------------------------------------------------------------------------------------------------------------------------</w:t>
      </w:r>
      <w:r w:rsidR="003A0F2E" w:rsidRPr="00716E1A">
        <w:rPr>
          <w:color w:val="auto"/>
        </w:rPr>
        <w:t xml:space="preserve">** </w:t>
      </w:r>
      <w:r w:rsidR="0060473B" w:rsidRPr="00716E1A">
        <w:rPr>
          <w:color w:val="auto"/>
        </w:rPr>
        <w:t>NOTE</w:t>
      </w:r>
      <w:r w:rsidR="003A0F2E" w:rsidRPr="00716E1A">
        <w:rPr>
          <w:color w:val="auto"/>
        </w:rPr>
        <w:t xml:space="preserve"> TO SPECIFIER **:</w:t>
      </w:r>
      <w:r w:rsidR="0060473B" w:rsidRPr="00716E1A">
        <w:rPr>
          <w:color w:val="auto"/>
        </w:rPr>
        <w:t xml:space="preserve"> Homasote Company; floor and wall sound barrier.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This section is based on the products of Homasote Company, which is located at: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Street">
        <w:smartTag w:uri="urn:schemas-microsoft-com:office:smarttags" w:element="address">
          <w:r w:rsidRPr="00716E1A">
            <w:rPr>
              <w:color w:val="auto"/>
            </w:rPr>
            <w:t>932 Lower Ferry Road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place">
        <w:smartTag w:uri="urn:schemas-microsoft-com:office:smarttags" w:element="City">
          <w:r w:rsidRPr="00716E1A">
            <w:rPr>
              <w:color w:val="auto"/>
            </w:rPr>
            <w:t>West Trenton</w:t>
          </w:r>
        </w:smartTag>
        <w:r w:rsidRPr="00716E1A">
          <w:rPr>
            <w:color w:val="auto"/>
          </w:rPr>
          <w:t xml:space="preserve">, </w:t>
        </w:r>
        <w:smartTag w:uri="urn:schemas-microsoft-com:office:smarttags" w:element="State">
          <w:r w:rsidRPr="00716E1A">
            <w:rPr>
              <w:color w:val="auto"/>
            </w:rPr>
            <w:t>NJ</w:t>
          </w:r>
        </w:smartTag>
        <w:r w:rsidRPr="00716E1A">
          <w:rPr>
            <w:color w:val="auto"/>
          </w:rPr>
          <w:t xml:space="preserve"> </w:t>
        </w:r>
        <w:smartTag w:uri="urn:schemas-microsoft-com:office:smarttags" w:element="PostalCode">
          <w:r w:rsidRPr="00716E1A">
            <w:rPr>
              <w:color w:val="auto"/>
            </w:rPr>
            <w:t>08628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(800) 257-9491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(609) 883-3300</w:t>
      </w:r>
    </w:p>
    <w:p w:rsidR="0060473B" w:rsidRPr="00716E1A" w:rsidRDefault="0060473B" w:rsidP="00716E1A">
      <w:pPr>
        <w:pStyle w:val="Notation"/>
        <w:rPr>
          <w:color w:val="auto"/>
        </w:rPr>
      </w:pPr>
      <w:r w:rsidRPr="00716E1A">
        <w:rPr>
          <w:color w:val="auto"/>
        </w:rPr>
        <w:tab/>
        <w:t>Fax: (609) 883-3497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Email: sales@homasote.com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 xml:space="preserve">Web: </w:t>
      </w:r>
      <w:r w:rsidR="003A0F2E" w:rsidRPr="00716E1A">
        <w:rPr>
          <w:color w:val="auto"/>
        </w:rPr>
        <w:t>http://www.homasote.com</w:t>
      </w:r>
    </w:p>
    <w:p w:rsidR="003A0F2E" w:rsidRPr="00716E1A" w:rsidRDefault="003A0F2E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bCs/>
          <w:color w:val="auto"/>
        </w:rPr>
        <w:t>Homasote 440</w:t>
      </w:r>
      <w:r w:rsidR="00E105A9">
        <w:rPr>
          <w:bCs/>
          <w:color w:val="auto"/>
        </w:rPr>
        <w:t xml:space="preserve"> </w:t>
      </w:r>
      <w:proofErr w:type="spellStart"/>
      <w:r w:rsidRPr="00716E1A">
        <w:rPr>
          <w:bCs/>
          <w:color w:val="auto"/>
        </w:rPr>
        <w:t>SoundBarrier</w:t>
      </w:r>
      <w:proofErr w:type="spellEnd"/>
      <w:r w:rsidRPr="00716E1A">
        <w:rPr>
          <w:bCs/>
          <w:color w:val="auto"/>
        </w:rPr>
        <w:t>® is controlling sound through millions of square feet of floors, walls and ceilings.</w:t>
      </w:r>
      <w:r w:rsidRPr="00716E1A">
        <w:rPr>
          <w:color w:val="auto"/>
        </w:rPr>
        <w:t xml:space="preserve"> a special-density, structural board made from 100 percent environmental Homasote® cellulose fiber, a homogeneous composition manufactured with uniformly distributed protection against termites, rot and fungi and resistance to moisture. It also insulates, with twice the R-value of wood.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An internationally known environmental icon, Homasote Company is the oldest manufacturer of building products made from recycled materials in the </w:t>
      </w:r>
      <w:smartTag w:uri="urn:schemas-microsoft-com:office:smarttags" w:element="country-region">
        <w:r w:rsidRPr="00716E1A">
          <w:rPr>
            <w:color w:val="auto"/>
          </w:rPr>
          <w:t>U.S.</w:t>
        </w:r>
      </w:smartTag>
      <w:r w:rsidRPr="00716E1A">
        <w:rPr>
          <w:color w:val="auto"/>
        </w:rPr>
        <w:t xml:space="preserve">, and the only manufacturer of its kind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Americas</w:t>
          </w:r>
        </w:smartTag>
      </w:smartTag>
      <w:r w:rsidRPr="00716E1A">
        <w:rPr>
          <w:color w:val="auto"/>
        </w:rPr>
        <w:t xml:space="preserve">. 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Each production day Homasote Company recycles (and keep out of landfills) up to </w:t>
      </w:r>
      <w:r w:rsidR="00E105A9">
        <w:rPr>
          <w:color w:val="auto"/>
        </w:rPr>
        <w:t>10</w:t>
      </w:r>
      <w:r w:rsidRPr="00716E1A">
        <w:rPr>
          <w:color w:val="auto"/>
        </w:rPr>
        <w:t xml:space="preserve">0 tons of </w:t>
      </w:r>
      <w:r w:rsidR="00E105A9">
        <w:rPr>
          <w:color w:val="auto"/>
        </w:rPr>
        <w:t>recycled</w:t>
      </w:r>
      <w:r w:rsidRPr="00716E1A">
        <w:rPr>
          <w:color w:val="auto"/>
        </w:rPr>
        <w:t xml:space="preserve"> paper. Every production year our unique manufacturing process helps conserve nearly 1.4 million trees and eliminates up to 65 million pounds of solid waste that otherwise would go into landfills.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Homasote Company’s environmental commitment extends beyond raw material recycling. It is the first manufacturer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United States</w:t>
          </w:r>
        </w:smartTag>
      </w:smartTag>
      <w:r w:rsidRPr="00716E1A">
        <w:rPr>
          <w:color w:val="auto"/>
        </w:rPr>
        <w:t xml:space="preserve"> to recycle nearly all water used to manufacture its products. Process water, hundreds of thousands of gallons per day, is completely reused in a closed-loop system, a recycling feat recognized in 1956 by an award from the U.S. Army Corps of Engineers (precursor to the U.S. Environmental Protection Agency).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 leader in green building years before the first Earth Day was celebrated, Homasote Company naturally is a proud member of the U.S. Green Building Council.  From sound control for floors and walls, to tackable interior panels, to roofing products, Homasote Company has a broad range of products with up to 98 percent </w:t>
      </w:r>
      <w:r w:rsidR="00E105A9">
        <w:rPr>
          <w:color w:val="auto"/>
        </w:rPr>
        <w:t>recycled</w:t>
      </w:r>
      <w:r w:rsidRPr="00716E1A">
        <w:rPr>
          <w:color w:val="auto"/>
        </w:rPr>
        <w:t xml:space="preserve"> content that can help contribute towards LEED credits in several categories.</w:t>
      </w:r>
    </w:p>
    <w:p w:rsidR="0060473B" w:rsidRDefault="0060473B" w:rsidP="004B582D">
      <w:pPr>
        <w:pStyle w:val="Notation"/>
        <w:rPr>
          <w:color w:val="auto"/>
        </w:rPr>
      </w:pPr>
    </w:p>
    <w:p w:rsidR="00E105A9" w:rsidRPr="00716E1A" w:rsidRDefault="00E105A9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SECTION 09</w:t>
      </w:r>
      <w:r w:rsidR="005C1AF7" w:rsidRPr="00716E1A">
        <w:rPr>
          <w:color w:val="auto"/>
        </w:rPr>
        <w:t xml:space="preserve"> </w:t>
      </w:r>
      <w:r w:rsidRPr="00716E1A">
        <w:rPr>
          <w:color w:val="auto"/>
        </w:rPr>
        <w:t>80</w:t>
      </w:r>
      <w:r w:rsidR="005C1AF7" w:rsidRPr="00716E1A">
        <w:rPr>
          <w:color w:val="auto"/>
        </w:rPr>
        <w:t xml:space="preserve"> 0</w:t>
      </w:r>
      <w:r w:rsidRPr="00716E1A">
        <w:rPr>
          <w:color w:val="auto"/>
        </w:rPr>
        <w:t>0 - ACOUSTICAL TREATMENT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GENERAL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SECTION INCLUDES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items below not required for project.</w:t>
      </w: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</w:t>
      </w:r>
      <w:r w:rsidR="003905D7">
        <w:rPr>
          <w:rFonts w:eastAsia="MS Mincho"/>
        </w:rPr>
        <w:t>ection 06 00 00 Wood, Plastics and Composites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</w:pPr>
    </w:p>
    <w:p w:rsidR="003905D7" w:rsidRDefault="003905D7" w:rsidP="003905D7">
      <w:pPr>
        <w:pStyle w:val="ParagraphMain"/>
        <w:rPr>
          <w:rFonts w:eastAsia="MS Mincho"/>
        </w:rPr>
      </w:pPr>
      <w:r>
        <w:rPr>
          <w:rFonts w:eastAsia="MS Mincho"/>
        </w:rPr>
        <w:lastRenderedPageBreak/>
        <w:t>Section 09 00 00 Finishes</w:t>
      </w:r>
    </w:p>
    <w:p w:rsidR="003905D7" w:rsidRDefault="003905D7" w:rsidP="003905D7">
      <w:pPr>
        <w:pStyle w:val="OpenArea"/>
        <w:rPr>
          <w:rFonts w:eastAsia="MS Mincho"/>
        </w:rPr>
      </w:pPr>
    </w:p>
    <w:p w:rsidR="003905D7" w:rsidRPr="003905D7" w:rsidRDefault="003905D7" w:rsidP="003905D7">
      <w:pPr>
        <w:pStyle w:val="ParagraphMain"/>
        <w:rPr>
          <w:rFonts w:eastAsia="MS Mincho"/>
        </w:rPr>
      </w:pPr>
      <w:r>
        <w:rPr>
          <w:rFonts w:eastAsia="MS Mincho"/>
        </w:rPr>
        <w:t>Section 10 00 00 Specialties</w:t>
      </w:r>
    </w:p>
    <w:p w:rsidR="0060473B" w:rsidRPr="00716E1A" w:rsidRDefault="0060473B" w:rsidP="003905D7">
      <w:pPr>
        <w:pStyle w:val="ParagraphMain"/>
        <w:numPr>
          <w:ilvl w:val="0"/>
          <w:numId w:val="0"/>
        </w:numPr>
        <w:ind w:left="1170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RELATED SECTIONS</w:t>
      </w:r>
    </w:p>
    <w:p w:rsidR="00F266A1" w:rsidRPr="00716E1A" w:rsidRDefault="00F266A1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Delete</w:t>
      </w:r>
      <w:proofErr w:type="gramEnd"/>
      <w:r w:rsidRPr="00716E1A">
        <w:rPr>
          <w:color w:val="auto"/>
        </w:rPr>
        <w:t xml:space="preserve"> any sections below not relevant to this project; add others as required.</w:t>
      </w:r>
    </w:p>
    <w:p w:rsidR="0060473B" w:rsidRPr="00716E1A" w:rsidRDefault="0060473B" w:rsidP="00A86999">
      <w:pPr>
        <w:pStyle w:val="ParagraphMain"/>
      </w:pPr>
      <w:r w:rsidRPr="00716E1A">
        <w:t>Section 06</w:t>
      </w:r>
      <w:r w:rsidR="00A86999">
        <w:t xml:space="preserve"> </w:t>
      </w:r>
      <w:r w:rsidRPr="00716E1A">
        <w:t>10</w:t>
      </w:r>
      <w:r w:rsidR="003A0F2E" w:rsidRPr="00716E1A">
        <w:t xml:space="preserve"> 0</w:t>
      </w:r>
      <w:r w:rsidRPr="00716E1A">
        <w:t>0 – Rough Carpentry</w:t>
      </w:r>
      <w:r w:rsidR="00A86999">
        <w:t>:</w:t>
      </w:r>
      <w:r w:rsidRPr="00716E1A">
        <w:t xml:space="preserve"> Installation and requirements for wood substrates and structure.</w:t>
      </w:r>
    </w:p>
    <w:p w:rsidR="002016A2" w:rsidRDefault="002016A2" w:rsidP="002016A2">
      <w:pPr>
        <w:pStyle w:val="ParagraphMain"/>
        <w:numPr>
          <w:ilvl w:val="0"/>
          <w:numId w:val="0"/>
        </w:numPr>
        <w:ind w:left="576"/>
      </w:pPr>
    </w:p>
    <w:p w:rsidR="002016A2" w:rsidRPr="00716E1A" w:rsidRDefault="002016A2" w:rsidP="002016A2">
      <w:pPr>
        <w:pStyle w:val="ParagraphMain"/>
      </w:pPr>
      <w:r w:rsidRPr="00716E1A">
        <w:t>Section 0</w:t>
      </w:r>
      <w:r>
        <w:t>9 06 00 - Finishes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Section 09</w:t>
      </w:r>
      <w:r w:rsidR="003A0F2E" w:rsidRPr="00716E1A">
        <w:t xml:space="preserve"> </w:t>
      </w:r>
      <w:r w:rsidRPr="00716E1A">
        <w:t>20</w:t>
      </w:r>
      <w:r w:rsidR="003A0F2E" w:rsidRPr="00716E1A">
        <w:t xml:space="preserve"> 0</w:t>
      </w:r>
      <w:r w:rsidRPr="00716E1A">
        <w:t>0 – Plaster and Gypsum Board: Installation and requirements for wall assemblies.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REFERENCES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references from the list below that are not actually required by the text of the edited section.</w:t>
      </w:r>
    </w:p>
    <w:p w:rsidR="0060473B" w:rsidRPr="00716E1A" w:rsidRDefault="0060473B" w:rsidP="00A86999">
      <w:pPr>
        <w:pStyle w:val="ParagraphMain"/>
      </w:pPr>
      <w:r w:rsidRPr="00716E1A">
        <w:t>A</w:t>
      </w:r>
      <w:r w:rsidR="00C8239B">
        <w:t>dhesive</w:t>
      </w:r>
      <w:r w:rsidRPr="00716E1A">
        <w:t>:</w:t>
      </w:r>
      <w:r w:rsidR="00C8239B">
        <w:t xml:space="preserve"> meeting or exceeding</w:t>
      </w:r>
      <w:r w:rsidRPr="00716E1A">
        <w:t xml:space="preserve"> APA AFG-01 </w:t>
      </w:r>
      <w:r w:rsidR="00C8239B">
        <w:t>s</w:t>
      </w:r>
      <w:r w:rsidRPr="00716E1A">
        <w:t>pecification.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American Society for Testing and Materials (ASTM):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C 209 - Test Methods for Cellulosic Fiber Insulating Board.</w:t>
      </w:r>
    </w:p>
    <w:p w:rsidR="0060473B" w:rsidRPr="00716E1A" w:rsidRDefault="0060473B" w:rsidP="005F3353">
      <w:pPr>
        <w:pStyle w:val="ParagraphSubsidiary"/>
      </w:pPr>
      <w:r w:rsidRPr="00716E1A">
        <w:rPr>
          <w:rFonts w:eastAsia="MS Mincho"/>
        </w:rPr>
        <w:t xml:space="preserve">ASTM C 518 - </w:t>
      </w:r>
      <w:r w:rsidRPr="00716E1A">
        <w:t>Standard Test Method for Steady-State Thermal Transmission Properties by Means of the Heat Flow Meter Apparatus.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D 1037 - Test Methods of Evaluating Properties of Wood-Base Fiber and Particle Panel Materials.</w:t>
      </w:r>
    </w:p>
    <w:p w:rsidR="0060473B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ASTM E 84 - Test Method for Surface Burning Characteristics of </w:t>
      </w:r>
      <w:r w:rsidRPr="00716E1A">
        <w:rPr>
          <w:rFonts w:eastAsia="MS Mincho"/>
        </w:rPr>
        <w:tab/>
        <w:t>Building Materials.</w:t>
      </w:r>
    </w:p>
    <w:p w:rsidR="00672DCD" w:rsidRDefault="00672DCD" w:rsidP="005F3353">
      <w:pPr>
        <w:pStyle w:val="ParagraphSubsidiary"/>
        <w:rPr>
          <w:rFonts w:eastAsia="MS Mincho"/>
        </w:rPr>
      </w:pPr>
      <w:r>
        <w:rPr>
          <w:rFonts w:eastAsia="MS Mincho"/>
        </w:rPr>
        <w:t>UL listed, File R16381.</w:t>
      </w:r>
    </w:p>
    <w:p w:rsidR="00672DCD" w:rsidRDefault="00672DCD" w:rsidP="005F3353">
      <w:pPr>
        <w:pStyle w:val="ParagraphSubsidiary"/>
        <w:rPr>
          <w:rFonts w:eastAsia="MS Mincho"/>
        </w:rPr>
      </w:pPr>
      <w:r>
        <w:rPr>
          <w:rFonts w:eastAsia="MS Mincho"/>
        </w:rPr>
        <w:t>Forest Stewardship Certification (FSC): CoC Cert no. 5682.</w:t>
      </w:r>
    </w:p>
    <w:p w:rsidR="00037355" w:rsidRPr="00037355" w:rsidRDefault="00037355" w:rsidP="005F3353">
      <w:pPr>
        <w:pStyle w:val="ParagraphSubsidiary"/>
        <w:rPr>
          <w:rFonts w:eastAsia="MS Mincho"/>
        </w:rPr>
      </w:pPr>
      <w:r>
        <w:rPr>
          <w:rFonts w:eastAsia="MS Mincho"/>
        </w:rPr>
        <w:t>ICC-ES Report ESR-1374.</w:t>
      </w:r>
    </w:p>
    <w:p w:rsidR="0060473B" w:rsidRDefault="0060473B" w:rsidP="004B582D">
      <w:pPr>
        <w:pStyle w:val="OpenArea"/>
      </w:pPr>
    </w:p>
    <w:p w:rsidR="00E105A9" w:rsidRPr="00716E1A" w:rsidRDefault="00E105A9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SUBMITTALS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Submit under provisions of Section 01</w:t>
      </w:r>
      <w:r w:rsidR="003A0F2E" w:rsidRPr="00716E1A">
        <w:t xml:space="preserve"> </w:t>
      </w:r>
      <w:r w:rsidRPr="00716E1A">
        <w:t>30</w:t>
      </w:r>
      <w:r w:rsidR="003A0F2E" w:rsidRPr="00716E1A">
        <w:t xml:space="preserve"> </w:t>
      </w:r>
      <w:r w:rsidRPr="00716E1A">
        <w:t>0</w:t>
      </w:r>
      <w:r w:rsidR="003A0F2E" w:rsidRPr="00716E1A">
        <w:t>0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Product Data:  Manufacturer's data sheets on each product to be used, including:</w:t>
      </w:r>
    </w:p>
    <w:p w:rsidR="0060473B" w:rsidRPr="00716E1A" w:rsidRDefault="0060473B" w:rsidP="005F3353">
      <w:pPr>
        <w:pStyle w:val="ParagraphSubsidiary"/>
      </w:pPr>
      <w:r w:rsidRPr="00716E1A">
        <w:t>Preparation instructions and recommendations.</w:t>
      </w:r>
    </w:p>
    <w:p w:rsidR="0060473B" w:rsidRPr="00716E1A" w:rsidRDefault="0060473B" w:rsidP="005F3353">
      <w:pPr>
        <w:pStyle w:val="ParagraphSubsidiary"/>
      </w:pPr>
      <w:r w:rsidRPr="00716E1A">
        <w:t>Storage and handling requirements and recommendations.</w:t>
      </w:r>
    </w:p>
    <w:p w:rsidR="0060473B" w:rsidRPr="00716E1A" w:rsidRDefault="0060473B" w:rsidP="005F3353">
      <w:pPr>
        <w:pStyle w:val="ParagraphSubsidiary"/>
      </w:pPr>
      <w:r w:rsidRPr="00716E1A">
        <w:t>Installation methods.</w:t>
      </w:r>
    </w:p>
    <w:p w:rsidR="003905D7" w:rsidRDefault="003905D7" w:rsidP="004B582D">
      <w:pPr>
        <w:pStyle w:val="OpenArea"/>
      </w:pPr>
    </w:p>
    <w:p w:rsidR="003905D7" w:rsidRPr="00716E1A" w:rsidRDefault="003905D7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QUALITY ASSURANCE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Manufacturer Qualifications:  </w:t>
      </w:r>
      <w:r w:rsidRPr="00716E1A">
        <w:rPr>
          <w:rFonts w:eastAsia="MS Mincho"/>
        </w:rPr>
        <w:t>Minimum 10 years experience in producing sound-deadening boards.</w:t>
      </w:r>
    </w:p>
    <w:p w:rsidR="0060473B" w:rsidRDefault="0060473B" w:rsidP="004B582D">
      <w:pPr>
        <w:pStyle w:val="OpenArea"/>
      </w:pPr>
    </w:p>
    <w:p w:rsidR="00012D03" w:rsidRPr="00716E1A" w:rsidRDefault="00012D03" w:rsidP="00672DCD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t>DELIVERY, STORAGE, AND HANDLING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Store products in manufacturer's unopened packaging with labels intact until ready for installation.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Inspect the materials upon delivery to assure that specified products have been received.  </w:t>
      </w:r>
      <w:proofErr w:type="gramStart"/>
      <w:r w:rsidRPr="00716E1A">
        <w:rPr>
          <w:rFonts w:eastAsia="MS Mincho"/>
        </w:rPr>
        <w:t>Report damaged material immediately to the delivering carrier and note</w:t>
      </w:r>
      <w:proofErr w:type="gramEnd"/>
      <w:r w:rsidRPr="00716E1A">
        <w:rPr>
          <w:rFonts w:eastAsia="MS Mincho"/>
        </w:rPr>
        <w:t xml:space="preserve"> such damage on the carrier's freight bill of lading.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Store materials in a dry place, indoors, on raised platform protected from weather damage.</w:t>
      </w:r>
    </w:p>
    <w:p w:rsidR="0060473B" w:rsidRDefault="0060473B" w:rsidP="004B582D">
      <w:pPr>
        <w:pStyle w:val="OpenArea"/>
      </w:pPr>
    </w:p>
    <w:p w:rsidR="00E105A9" w:rsidRPr="00716E1A" w:rsidRDefault="00E105A9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PROJECT CONDITIONS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Maintain environmental conditions (temperature, humidity, and ventilation) within limits recommended by manufacturer for optimum results.  Do not install products under environmental conditions outside manufacturer's absolute limits.</w:t>
      </w:r>
    </w:p>
    <w:p w:rsidR="0060473B" w:rsidRPr="00716E1A" w:rsidRDefault="0060473B" w:rsidP="004B582D">
      <w:pPr>
        <w:pStyle w:val="OpenArea"/>
      </w:pPr>
    </w:p>
    <w:p w:rsidR="0060473B" w:rsidRPr="00716E1A" w:rsidRDefault="004304EC" w:rsidP="00A86999">
      <w:pPr>
        <w:pStyle w:val="ParagraphMain"/>
      </w:pPr>
      <w:r>
        <w:t>A</w:t>
      </w:r>
      <w:r w:rsidRPr="00716E1A">
        <w:t>cclimatize</w:t>
      </w:r>
      <w:r w:rsidR="0060473B" w:rsidRPr="00716E1A">
        <w:t xml:space="preserve"> panels to existing moisture conditions and for not less than 24 hours before installation. Comply with manufacturer’s recommendations for acclimatization.</w:t>
      </w:r>
    </w:p>
    <w:p w:rsidR="0060473B" w:rsidRDefault="0060473B" w:rsidP="004B582D">
      <w:pPr>
        <w:pStyle w:val="OpenArea"/>
      </w:pPr>
    </w:p>
    <w:p w:rsidR="00E105A9" w:rsidRPr="00716E1A" w:rsidRDefault="00E105A9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PRODUCTS</w:t>
      </w:r>
    </w:p>
    <w:p w:rsidR="0060473B" w:rsidRDefault="0060473B" w:rsidP="004B582D">
      <w:pPr>
        <w:pStyle w:val="OpenArea"/>
      </w:pPr>
    </w:p>
    <w:p w:rsidR="00E105A9" w:rsidRPr="00716E1A" w:rsidRDefault="00E105A9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MANUFACTURERS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Acceptable Manufacturer:  Homasote Company; 932 Lower Ferry Road, West Trenton, NJ 08628. Tel: (800) 257-9491. Tel: (609) 883-3300.  Fax: (609) 883-3497.  Email:  sales@homasote.com</w:t>
      </w:r>
      <w:r w:rsidR="00970207">
        <w:t>.</w:t>
      </w:r>
      <w:r w:rsidRPr="00716E1A">
        <w:t xml:space="preserve"> </w:t>
      </w:r>
      <w:r w:rsidR="007414C3">
        <w:t xml:space="preserve">Website: </w:t>
      </w:r>
      <w:r w:rsidRPr="00716E1A">
        <w:t>www.homasote.com</w:t>
      </w:r>
      <w:r w:rsidR="00970207">
        <w:t>.</w:t>
      </w:r>
    </w:p>
    <w:p w:rsidR="0060473B" w:rsidRPr="00716E1A" w:rsidRDefault="0060473B" w:rsidP="004B582D">
      <w:pPr>
        <w:pStyle w:val="OpenArea"/>
      </w:pPr>
    </w:p>
    <w:p w:rsidR="00BB560F" w:rsidRDefault="00BB560F" w:rsidP="00BB560F">
      <w:pPr>
        <w:pStyle w:val="ParagraphMain"/>
      </w:pPr>
      <w:r w:rsidRPr="00716E1A">
        <w:t>Requests for substitutions will be considered in accordance with provisions of Section 01 60 00.</w:t>
      </w:r>
    </w:p>
    <w:p w:rsidR="00BB560F" w:rsidRPr="00BB560F" w:rsidRDefault="00BB560F" w:rsidP="00BB560F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one of the following two paragraphs; coordinate with requirements of Division 1 section on product options and substitutions.</w:t>
      </w:r>
    </w:p>
    <w:p w:rsidR="0060473B" w:rsidRDefault="0060473B" w:rsidP="00A86999">
      <w:pPr>
        <w:pStyle w:val="ParagraphMain"/>
      </w:pPr>
      <w:r w:rsidRPr="00716E1A">
        <w:t>Substitutions:  Not permitted.</w:t>
      </w:r>
    </w:p>
    <w:p w:rsidR="00AC5C9A" w:rsidRDefault="00AC5C9A" w:rsidP="00AC5C9A">
      <w:pPr>
        <w:pStyle w:val="OpenArea"/>
      </w:pPr>
    </w:p>
    <w:p w:rsidR="00AC5C9A" w:rsidRPr="00AC5C9A" w:rsidRDefault="00AC5C9A" w:rsidP="00AC5C9A">
      <w:pPr>
        <w:pStyle w:val="ParagraphMain"/>
      </w:pPr>
      <w:r>
        <w:t>Provide a</w:t>
      </w:r>
      <w:r w:rsidR="00970207">
        <w:t>ll finished</w:t>
      </w:r>
      <w:r>
        <w:t xml:space="preserve"> wall panels from a single manufacturer.</w:t>
      </w:r>
    </w:p>
    <w:p w:rsidR="0060473B" w:rsidRPr="00716E1A" w:rsidRDefault="0060473B" w:rsidP="004B582D">
      <w:pPr>
        <w:pStyle w:val="OpenArea"/>
      </w:pPr>
    </w:p>
    <w:p w:rsidR="00E105A9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of tested assembly constructions, </w:t>
      </w:r>
    </w:p>
    <w:p w:rsidR="0060473B" w:rsidRDefault="0060473B" w:rsidP="004B582D">
      <w:pPr>
        <w:pStyle w:val="Notation"/>
        <w:rPr>
          <w:color w:val="auto"/>
        </w:rPr>
      </w:pPr>
    </w:p>
    <w:p w:rsidR="00E105A9" w:rsidRPr="00716E1A" w:rsidRDefault="00E105A9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MATERIALS</w:t>
      </w:r>
    </w:p>
    <w:p w:rsidR="0060473B" w:rsidRPr="00716E1A" w:rsidRDefault="0060473B" w:rsidP="004B582D">
      <w:pPr>
        <w:rPr>
          <w:rFonts w:eastAsia="MS Mincho"/>
        </w:rPr>
      </w:pPr>
    </w:p>
    <w:p w:rsidR="0060473B" w:rsidRPr="00716E1A" w:rsidRDefault="00970207" w:rsidP="00A86999">
      <w:pPr>
        <w:pStyle w:val="ParagraphMain"/>
        <w:rPr>
          <w:rFonts w:eastAsia="MS Mincho"/>
        </w:rPr>
      </w:pPr>
      <w:r>
        <w:rPr>
          <w:rFonts w:eastAsia="MS Mincho"/>
        </w:rPr>
        <w:t xml:space="preserve">Homasote </w:t>
      </w:r>
      <w:proofErr w:type="spellStart"/>
      <w:r w:rsidR="00C9584C">
        <w:rPr>
          <w:rFonts w:eastAsia="MS Mincho"/>
        </w:rPr>
        <w:t>NovaCork</w:t>
      </w:r>
      <w:proofErr w:type="spellEnd"/>
      <w:r>
        <w:rPr>
          <w:rFonts w:eastAsia="MS Mincho"/>
        </w:rPr>
        <w:t xml:space="preserve"> Panel</w:t>
      </w:r>
      <w:r w:rsidR="0060473B" w:rsidRPr="00716E1A">
        <w:rPr>
          <w:rFonts w:eastAsia="MS Mincho"/>
        </w:rPr>
        <w:t>:</w:t>
      </w:r>
      <w:r w:rsidR="00BB560F">
        <w:rPr>
          <w:rFonts w:eastAsia="MS Mincho"/>
        </w:rPr>
        <w:t xml:space="preserve"> Class </w:t>
      </w:r>
      <w:r w:rsidR="00C9584C">
        <w:rPr>
          <w:rFonts w:eastAsia="MS Mincho"/>
        </w:rPr>
        <w:t>B</w:t>
      </w:r>
      <w:r w:rsidR="00BB560F">
        <w:rPr>
          <w:rFonts w:eastAsia="MS Mincho"/>
        </w:rPr>
        <w:t xml:space="preserve"> fire-rated.</w:t>
      </w:r>
      <w:r w:rsidR="0060473B" w:rsidRPr="00716E1A">
        <w:rPr>
          <w:rFonts w:eastAsia="MS Mincho"/>
        </w:rPr>
        <w:t xml:space="preserve">  </w:t>
      </w:r>
      <w:r>
        <w:rPr>
          <w:rFonts w:eastAsia="MS Mincho"/>
        </w:rPr>
        <w:t>Natural sustainable</w:t>
      </w:r>
      <w:r w:rsidR="004304EC">
        <w:rPr>
          <w:rFonts w:eastAsia="MS Mincho"/>
        </w:rPr>
        <w:t xml:space="preserve"> </w:t>
      </w:r>
      <w:r w:rsidR="00C9584C">
        <w:rPr>
          <w:rFonts w:eastAsia="MS Mincho"/>
        </w:rPr>
        <w:t>cork veneer</w:t>
      </w:r>
      <w:r w:rsidR="004304EC">
        <w:rPr>
          <w:rFonts w:eastAsia="MS Mincho"/>
        </w:rPr>
        <w:t xml:space="preserve"> over</w:t>
      </w:r>
      <w:r>
        <w:rPr>
          <w:rFonts w:eastAsia="MS Mincho"/>
        </w:rPr>
        <w:t xml:space="preserve"> </w:t>
      </w:r>
      <w:r w:rsidR="00FA35A8">
        <w:rPr>
          <w:rFonts w:eastAsia="MS Mincho"/>
        </w:rPr>
        <w:t xml:space="preserve">440 Homasote panel; </w:t>
      </w:r>
      <w:r w:rsidR="004304EC">
        <w:rPr>
          <w:rFonts w:eastAsia="MS Mincho"/>
        </w:rPr>
        <w:t xml:space="preserve">a </w:t>
      </w:r>
      <w:r>
        <w:rPr>
          <w:rFonts w:eastAsia="MS Mincho"/>
        </w:rPr>
        <w:t>m</w:t>
      </w:r>
      <w:r w:rsidR="0060473B" w:rsidRPr="00716E1A">
        <w:rPr>
          <w:rFonts w:eastAsia="MS Mincho"/>
        </w:rPr>
        <w:t>olded, recycled post-consumer paper, cellulose fiber structural panel</w:t>
      </w:r>
      <w:r w:rsidR="00BB560F">
        <w:rPr>
          <w:rFonts w:eastAsia="MS Mincho"/>
        </w:rPr>
        <w:t>. Physical properties as follows</w:t>
      </w:r>
      <w:r w:rsidR="00C9584C">
        <w:rPr>
          <w:rFonts w:eastAsia="MS Mincho"/>
        </w:rPr>
        <w:t>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</w:t>
      </w:r>
      <w:r w:rsidR="00E105A9">
        <w:rPr>
          <w:color w:val="auto"/>
        </w:rPr>
        <w:t xml:space="preserve">f tested assembly constructions.  </w:t>
      </w:r>
      <w:r w:rsidRPr="00716E1A">
        <w:rPr>
          <w:color w:val="auto"/>
        </w:rPr>
        <w:t>Delete thicknesses not required.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Thickness:  1/2 inch (13 mm).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Density:  26-28 pcf (416-448 kg/cu. m) tested in accordance with ASTM C 209.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lastRenderedPageBreak/>
        <w:t>Tensile Strength:  When tested in accordance with ASTM C 209:</w:t>
      </w:r>
    </w:p>
    <w:p w:rsidR="0060473B" w:rsidRPr="00716E1A" w:rsidRDefault="0060473B" w:rsidP="004B5011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Parallel:  450-700 psi (3,100-4,830 kPa).</w:t>
      </w:r>
    </w:p>
    <w:p w:rsidR="0060473B" w:rsidRPr="00716E1A" w:rsidRDefault="0060473B" w:rsidP="004B5011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Transverse:  750-1000 psi (5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>1171-6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>894 kPa).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Hardness (Janka Ball):  230 lbs (104 kg) tested in accordance with </w:t>
      </w:r>
      <w:r w:rsidR="00017C3C">
        <w:rPr>
          <w:rFonts w:eastAsia="MS Mincho"/>
        </w:rPr>
        <w:t xml:space="preserve">           </w:t>
      </w:r>
      <w:r w:rsidRPr="00716E1A">
        <w:rPr>
          <w:rFonts w:eastAsia="MS Mincho"/>
        </w:rPr>
        <w:t>ASTM D 1037.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Water Absorption by Volume:  When teste</w:t>
      </w:r>
      <w:r w:rsidR="00907B1D">
        <w:rPr>
          <w:rFonts w:eastAsia="MS Mincho"/>
        </w:rPr>
        <w:t>d in accordance with ASTM C 209</w:t>
      </w:r>
      <w:r w:rsidRPr="00716E1A">
        <w:rPr>
          <w:rFonts w:eastAsia="MS Mincho"/>
        </w:rPr>
        <w:t>:</w:t>
      </w:r>
    </w:p>
    <w:p w:rsidR="0060473B" w:rsidRPr="00716E1A" w:rsidRDefault="0060473B" w:rsidP="004B5011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2 hou</w:t>
      </w:r>
      <w:r w:rsidR="00907B1D">
        <w:rPr>
          <w:rFonts w:eastAsia="MS Mincho"/>
        </w:rPr>
        <w:t>r immersion:  7</w:t>
      </w:r>
      <w:r w:rsidRPr="00716E1A">
        <w:rPr>
          <w:rFonts w:eastAsia="MS Mincho"/>
        </w:rPr>
        <w:t xml:space="preserve"> percent maximum.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Expansion:  50 to 90 percent relative humidity, 0.25 percent in accordance with ASTM C 209.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Thermal Resistance:  When tested in accordance with ASTM C 209 per  </w:t>
      </w:r>
      <w:r w:rsidR="00017C3C">
        <w:rPr>
          <w:rFonts w:eastAsia="MS Mincho"/>
        </w:rPr>
        <w:t xml:space="preserve">   </w:t>
      </w:r>
      <w:r w:rsidRPr="00716E1A">
        <w:rPr>
          <w:rFonts w:eastAsia="MS Mincho"/>
        </w:rPr>
        <w:t>ASTM C 518: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Consult manufacturer for specific recommendations of tested assembly constructions for required R-values. Delete thicknesses not required.</w:t>
      </w:r>
    </w:p>
    <w:p w:rsidR="0060473B" w:rsidRPr="00716E1A" w:rsidRDefault="0060473B" w:rsidP="004B5011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R-value:  1.2 for 1/2 inch (13 mm) thick board.</w:t>
      </w:r>
    </w:p>
    <w:p w:rsidR="00593966" w:rsidRDefault="003626B9" w:rsidP="005F3353">
      <w:pPr>
        <w:pStyle w:val="ParagraphSubsidiary"/>
        <w:rPr>
          <w:rFonts w:eastAsia="MS Mincho"/>
        </w:rPr>
      </w:pPr>
      <w:r>
        <w:rPr>
          <w:rFonts w:eastAsia="MS Mincho"/>
        </w:rPr>
        <w:t>Noise reduction c</w:t>
      </w:r>
      <w:r w:rsidR="00593966">
        <w:rPr>
          <w:rFonts w:eastAsia="MS Mincho"/>
        </w:rPr>
        <w:t>oefficient</w:t>
      </w:r>
      <w:r>
        <w:rPr>
          <w:rFonts w:eastAsia="MS Mincho"/>
        </w:rPr>
        <w:t xml:space="preserve"> (NRC)</w:t>
      </w:r>
      <w:r w:rsidR="00593966">
        <w:rPr>
          <w:rFonts w:eastAsia="MS Mincho"/>
        </w:rPr>
        <w:t>: 0.20</w:t>
      </w:r>
    </w:p>
    <w:p w:rsidR="0060473B" w:rsidRDefault="0060473B" w:rsidP="005F3353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Flame Spread:  </w:t>
      </w:r>
      <w:r w:rsidR="00C9584C">
        <w:rPr>
          <w:rFonts w:eastAsia="MS Mincho"/>
        </w:rPr>
        <w:t>26</w:t>
      </w:r>
      <w:r w:rsidRPr="00716E1A">
        <w:rPr>
          <w:rFonts w:eastAsia="MS Mincho"/>
        </w:rPr>
        <w:t xml:space="preserve"> to </w:t>
      </w:r>
      <w:r w:rsidR="00C9584C">
        <w:rPr>
          <w:rFonts w:eastAsia="MS Mincho"/>
        </w:rPr>
        <w:t>75</w:t>
      </w:r>
      <w:r w:rsidRPr="00716E1A">
        <w:rPr>
          <w:rFonts w:eastAsia="MS Mincho"/>
        </w:rPr>
        <w:t xml:space="preserve"> tested in accordance with ASTM E 84, Class II or </w:t>
      </w:r>
      <w:r w:rsidR="00C9584C">
        <w:rPr>
          <w:rFonts w:eastAsia="MS Mincho"/>
        </w:rPr>
        <w:t>B</w:t>
      </w:r>
      <w:r w:rsidRPr="00716E1A">
        <w:rPr>
          <w:rFonts w:eastAsia="MS Mincho"/>
        </w:rPr>
        <w:t>.</w:t>
      </w:r>
    </w:p>
    <w:p w:rsidR="00CA1F0F" w:rsidRPr="00CA1F0F" w:rsidRDefault="00CA1F0F" w:rsidP="00CA1F0F">
      <w:pPr>
        <w:pStyle w:val="OpenArea"/>
        <w:rPr>
          <w:rFonts w:eastAsia="MS Mincho"/>
        </w:rPr>
      </w:pPr>
    </w:p>
    <w:p w:rsidR="0060473B" w:rsidRDefault="00CA1F0F" w:rsidP="00CA1F0F">
      <w:pPr>
        <w:pStyle w:val="ParagraphMain"/>
        <w:rPr>
          <w:rFonts w:eastAsia="MS Mincho"/>
        </w:rPr>
      </w:pPr>
      <w:r>
        <w:rPr>
          <w:rFonts w:eastAsia="MS Mincho"/>
        </w:rPr>
        <w:t>Edge detail:  All edges are square.</w:t>
      </w:r>
    </w:p>
    <w:p w:rsidR="00A91CC9" w:rsidRDefault="00A91CC9" w:rsidP="00A91CC9">
      <w:pPr>
        <w:pStyle w:val="OpenArea"/>
        <w:rPr>
          <w:rFonts w:eastAsia="MS Mincho"/>
        </w:rPr>
      </w:pPr>
    </w:p>
    <w:p w:rsidR="00A91CC9" w:rsidRPr="00A91CC9" w:rsidRDefault="00A91CC9" w:rsidP="00A91CC9">
      <w:pPr>
        <w:pStyle w:val="ParagraphMain"/>
        <w:rPr>
          <w:rFonts w:eastAsia="MS Mincho"/>
        </w:rPr>
      </w:pPr>
      <w:r>
        <w:rPr>
          <w:rFonts w:eastAsia="MS Mincho"/>
        </w:rPr>
        <w:t>Surface: Natural cork on one side only.</w:t>
      </w:r>
    </w:p>
    <w:p w:rsidR="00CA1F0F" w:rsidRPr="00CA1F0F" w:rsidRDefault="00CA1F0F" w:rsidP="00CA1F0F">
      <w:pPr>
        <w:pStyle w:val="OpenArea"/>
        <w:rPr>
          <w:rFonts w:eastAsia="MS Mincho"/>
        </w:rPr>
      </w:pPr>
    </w:p>
    <w:p w:rsidR="009823AF" w:rsidRPr="00716E1A" w:rsidRDefault="009823AF" w:rsidP="004B582D">
      <w:pPr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ACCESSORIES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4304EC" w:rsidRDefault="004304EC" w:rsidP="004304EC">
      <w:pPr>
        <w:pStyle w:val="ParagraphMain"/>
        <w:rPr>
          <w:rFonts w:eastAsia="MS Mincho"/>
        </w:rPr>
      </w:pPr>
      <w:r>
        <w:rPr>
          <w:rFonts w:eastAsia="MS Mincho"/>
        </w:rPr>
        <w:t xml:space="preserve">Metal Frame Clips: Manufacturer’s standard clip for securing panels to framing. </w:t>
      </w:r>
    </w:p>
    <w:p w:rsidR="004304EC" w:rsidRPr="00716E1A" w:rsidRDefault="004304EC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Installation accessories are dependent on substrates and installation methods as recommended by the manufacturer; select from the following paragraphs accordingly.</w:t>
      </w: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Adhesive: APA </w:t>
      </w:r>
      <w:r w:rsidR="004304EC">
        <w:rPr>
          <w:rFonts w:eastAsia="MS Mincho"/>
        </w:rPr>
        <w:t>approved panel adhesive.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4304EC" w:rsidRPr="00716E1A" w:rsidRDefault="004304EC" w:rsidP="004304EC">
      <w:pPr>
        <w:pStyle w:val="ParagraphMain"/>
        <w:rPr>
          <w:rFonts w:eastAsia="MS Mincho"/>
        </w:rPr>
      </w:pPr>
      <w:r>
        <w:rPr>
          <w:rFonts w:eastAsia="MS Mincho"/>
        </w:rPr>
        <w:t xml:space="preserve">Adhesive: </w:t>
      </w:r>
      <w:r w:rsidRPr="00716E1A">
        <w:rPr>
          <w:rFonts w:eastAsia="MS Mincho"/>
        </w:rPr>
        <w:t>APA AFG-01</w:t>
      </w:r>
      <w:r>
        <w:rPr>
          <w:rFonts w:eastAsia="MS Mincho"/>
        </w:rPr>
        <w:t xml:space="preserve"> subfloor adhesive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Wall Panel Fasteners:</w:t>
      </w:r>
    </w:p>
    <w:p w:rsidR="0060473B" w:rsidRPr="00716E1A" w:rsidRDefault="0060473B" w:rsidP="005F3353">
      <w:pPr>
        <w:pStyle w:val="ParagraphSubsidiary"/>
        <w:rPr>
          <w:rFonts w:eastAsia="MS Mincho"/>
        </w:rPr>
      </w:pPr>
      <w:r w:rsidRPr="00716E1A">
        <w:t>Nails:</w:t>
      </w:r>
      <w:r w:rsidR="004304EC">
        <w:t xml:space="preserve"> Color coordinated or decorative for paneling.</w:t>
      </w:r>
      <w:r w:rsidRPr="00716E1A">
        <w:t xml:space="preserve"> Length required </w:t>
      </w:r>
      <w:r w:rsidR="00012D03" w:rsidRPr="00716E1A">
        <w:t>penetrating</w:t>
      </w:r>
      <w:r w:rsidRPr="00716E1A">
        <w:t xml:space="preserve"> wood framing 3/4 inch (19 mm) minimum.</w:t>
      </w:r>
    </w:p>
    <w:p w:rsidR="0060473B" w:rsidRPr="00716E1A" w:rsidRDefault="0060473B" w:rsidP="005F3353">
      <w:pPr>
        <w:pStyle w:val="ParagraphSubsidiary"/>
      </w:pPr>
      <w:r w:rsidRPr="00716E1A">
        <w:rPr>
          <w:rFonts w:eastAsia="MS Mincho"/>
        </w:rPr>
        <w:t>Screws:</w:t>
      </w:r>
    </w:p>
    <w:p w:rsidR="0060473B" w:rsidRPr="00716E1A" w:rsidRDefault="0060473B" w:rsidP="004B5011">
      <w:pPr>
        <w:pStyle w:val="ParagraphSubsidiary2"/>
      </w:pPr>
      <w:r w:rsidRPr="00716E1A">
        <w:t xml:space="preserve">General:  20 </w:t>
      </w:r>
      <w:proofErr w:type="gramStart"/>
      <w:r w:rsidR="00012D03" w:rsidRPr="00716E1A">
        <w:t>g</w:t>
      </w:r>
      <w:r w:rsidR="00012D03">
        <w:t>a</w:t>
      </w:r>
      <w:r w:rsidR="00012D03" w:rsidRPr="00716E1A">
        <w:t>uge</w:t>
      </w:r>
      <w:proofErr w:type="gramEnd"/>
      <w:r w:rsidRPr="00716E1A">
        <w:t xml:space="preserve"> or heavier, self-tapping drywall type steel screw.</w:t>
      </w:r>
    </w:p>
    <w:p w:rsidR="0060473B" w:rsidRPr="00716E1A" w:rsidRDefault="0060473B" w:rsidP="004B5011">
      <w:pPr>
        <w:pStyle w:val="ParagraphSubsidiary2"/>
      </w:pPr>
      <w:r w:rsidRPr="00716E1A">
        <w:rPr>
          <w:rFonts w:eastAsia="MS Mincho"/>
        </w:rPr>
        <w:t xml:space="preserve">Wood Framing: </w:t>
      </w:r>
      <w:proofErr w:type="gramStart"/>
      <w:r w:rsidRPr="00716E1A">
        <w:t>Coarse</w:t>
      </w:r>
      <w:proofErr w:type="gramEnd"/>
      <w:r w:rsidRPr="00716E1A">
        <w:t xml:space="preserve"> thread drywall type wood screw, length as required to penetrate framing 3/4 inch (19 mm) minimum.</w:t>
      </w:r>
    </w:p>
    <w:p w:rsidR="0060473B" w:rsidRPr="00716E1A" w:rsidRDefault="0060473B" w:rsidP="004B5011">
      <w:pPr>
        <w:pStyle w:val="ParagraphSubsidiary2"/>
      </w:pPr>
      <w:r w:rsidRPr="00716E1A">
        <w:rPr>
          <w:rFonts w:eastAsia="MS Mincho"/>
        </w:rPr>
        <w:t xml:space="preserve">Metal Framing: </w:t>
      </w:r>
      <w:r w:rsidRPr="00716E1A">
        <w:t xml:space="preserve">22-25 </w:t>
      </w:r>
      <w:r w:rsidR="00012D03" w:rsidRPr="00716E1A">
        <w:t>g</w:t>
      </w:r>
      <w:r w:rsidR="00012D03">
        <w:t>a</w:t>
      </w:r>
      <w:r w:rsidR="00012D03" w:rsidRPr="00716E1A">
        <w:t>uge</w:t>
      </w:r>
      <w:r w:rsidRPr="00716E1A">
        <w:t>, drywall type steel screw.</w:t>
      </w:r>
    </w:p>
    <w:p w:rsidR="0060473B" w:rsidRPr="00716E1A" w:rsidRDefault="004304EC" w:rsidP="004B5011">
      <w:pPr>
        <w:pStyle w:val="ParagraphSubsidiary2"/>
        <w:rPr>
          <w:rFonts w:eastAsia="MS Mincho"/>
        </w:rPr>
      </w:pPr>
      <w:r>
        <w:rPr>
          <w:rFonts w:eastAsia="MS Mincho"/>
        </w:rPr>
        <w:t>Decorative exposed fasteners determined by architect/specifier.</w:t>
      </w:r>
    </w:p>
    <w:p w:rsidR="0060473B" w:rsidRDefault="0060473B" w:rsidP="004B582D">
      <w:pPr>
        <w:pStyle w:val="OpenArea"/>
      </w:pPr>
    </w:p>
    <w:p w:rsidR="009823AF" w:rsidRDefault="009823AF" w:rsidP="004B582D">
      <w:pPr>
        <w:pStyle w:val="OpenArea"/>
      </w:pPr>
    </w:p>
    <w:p w:rsidR="009823AF" w:rsidRPr="00716E1A" w:rsidRDefault="009823AF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EXECUTION</w:t>
      </w:r>
    </w:p>
    <w:p w:rsidR="009823AF" w:rsidRDefault="009823AF" w:rsidP="004B582D">
      <w:pPr>
        <w:pStyle w:val="OpenArea"/>
      </w:pPr>
    </w:p>
    <w:p w:rsidR="00E105A9" w:rsidRPr="00716E1A" w:rsidRDefault="00E105A9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EXAMINATION</w:t>
      </w:r>
    </w:p>
    <w:p w:rsidR="0060473B" w:rsidRPr="00716E1A" w:rsidRDefault="0060473B" w:rsidP="004B582D">
      <w:pPr>
        <w:pStyle w:val="OpenArea"/>
      </w:pPr>
    </w:p>
    <w:p w:rsidR="0060473B" w:rsidRDefault="00413FDD" w:rsidP="00A86999">
      <w:pPr>
        <w:pStyle w:val="ParagraphMain"/>
      </w:pPr>
      <w:r>
        <w:t>Examine substrates upon which work will be installed</w:t>
      </w:r>
      <w:r w:rsidR="0060473B" w:rsidRPr="00716E1A">
        <w:t>.</w:t>
      </w:r>
    </w:p>
    <w:p w:rsidR="00413FDD" w:rsidRDefault="00413FDD" w:rsidP="00413FDD">
      <w:pPr>
        <w:pStyle w:val="OpenArea"/>
      </w:pPr>
    </w:p>
    <w:p w:rsidR="00413FDD" w:rsidRPr="00413FDD" w:rsidRDefault="00413FDD" w:rsidP="00413FDD">
      <w:pPr>
        <w:pStyle w:val="ParagraphMain"/>
      </w:pPr>
      <w:r>
        <w:t>Verify framing member spacing complies with manufacturer’s requirements depending on substrates and installation methods.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lastRenderedPageBreak/>
        <w:t>If substrate preparation is the responsibility of another installer, notify Architect of unsatisfactory preparation before proceeding.</w:t>
      </w:r>
    </w:p>
    <w:p w:rsidR="0060473B" w:rsidRPr="00716E1A" w:rsidRDefault="0060473B" w:rsidP="004B582D">
      <w:pPr>
        <w:pStyle w:val="OpenArea"/>
      </w:pPr>
    </w:p>
    <w:p w:rsidR="0060473B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Verify </w:t>
      </w:r>
      <w:r w:rsidR="00413FDD">
        <w:rPr>
          <w:rFonts w:eastAsia="MS Mincho"/>
        </w:rPr>
        <w:t>what environmental conditions are, and will continue to be maintained in accordance with manufacturer’s recommendations.</w:t>
      </w:r>
    </w:p>
    <w:p w:rsidR="00413FDD" w:rsidRDefault="00413FDD" w:rsidP="00413FDD">
      <w:pPr>
        <w:pStyle w:val="OpenArea"/>
      </w:pPr>
    </w:p>
    <w:p w:rsidR="00413FDD" w:rsidRPr="00413FDD" w:rsidRDefault="00413FDD" w:rsidP="00413FDD">
      <w:pPr>
        <w:pStyle w:val="ParagraphMain"/>
      </w:pPr>
      <w:r>
        <w:t>Starting work by installer is acceptance of substrate and environmental conditions.</w:t>
      </w:r>
    </w:p>
    <w:p w:rsidR="0060473B" w:rsidRDefault="0060473B" w:rsidP="004B582D">
      <w:pPr>
        <w:pStyle w:val="OpenArea"/>
      </w:pPr>
    </w:p>
    <w:p w:rsidR="009823AF" w:rsidRPr="00716E1A" w:rsidRDefault="009823AF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PREPARATION</w:t>
      </w:r>
    </w:p>
    <w:p w:rsidR="0060473B" w:rsidRPr="00716E1A" w:rsidRDefault="0060473B" w:rsidP="004B582D">
      <w:pPr>
        <w:pStyle w:val="OpenArea"/>
      </w:pPr>
    </w:p>
    <w:p w:rsidR="0060473B" w:rsidRDefault="00413FDD" w:rsidP="00A86999">
      <w:pPr>
        <w:pStyle w:val="ParagraphMain"/>
      </w:pPr>
      <w:r>
        <w:t>Follow manufacturer’s instructions by separating and allowing panels to be exposed to environmental temperature and humidity conditions for not less than 24 hours before start of installation</w:t>
      </w:r>
      <w:r w:rsidR="0060473B" w:rsidRPr="00716E1A">
        <w:t>.</w:t>
      </w:r>
    </w:p>
    <w:p w:rsidR="00BF7D69" w:rsidRDefault="00BF7D69" w:rsidP="00BF7D69">
      <w:pPr>
        <w:pStyle w:val="OpenArea"/>
      </w:pPr>
    </w:p>
    <w:p w:rsidR="00BF7D69" w:rsidRPr="00BF7D69" w:rsidRDefault="00BF7D69" w:rsidP="00BF7D69">
      <w:pPr>
        <w:pStyle w:val="ParagraphMain"/>
      </w:pPr>
      <w:r>
        <w:t xml:space="preserve">Temporarily position </w:t>
      </w:r>
      <w:proofErr w:type="spellStart"/>
      <w:r w:rsidR="00C9584C">
        <w:t>NovaCork</w:t>
      </w:r>
      <w:proofErr w:type="spellEnd"/>
      <w:r>
        <w:t xml:space="preserve"> </w:t>
      </w:r>
      <w:r w:rsidR="00C9584C">
        <w:t>p</w:t>
      </w:r>
      <w:r>
        <w:t xml:space="preserve">anels in place and request </w:t>
      </w:r>
      <w:r w:rsidR="0059096A">
        <w:t>architects’</w:t>
      </w:r>
      <w:r>
        <w:t xml:space="preserve"> approval, to ensure that desired appearance is obtained.</w:t>
      </w:r>
    </w:p>
    <w:p w:rsidR="00BF7D69" w:rsidRDefault="00BF7D69" w:rsidP="00BF7D69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INSTALLATION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Install in accordance with manufacturer's instructions.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Install only clean dry panels.  </w:t>
      </w:r>
      <w:r w:rsidRPr="00017C3C">
        <w:rPr>
          <w:u w:val="single"/>
        </w:rPr>
        <w:t>Do not install wet panels</w:t>
      </w:r>
      <w:r w:rsidRPr="00716E1A">
        <w:t>.</w:t>
      </w:r>
    </w:p>
    <w:p w:rsidR="00BF7D69" w:rsidRDefault="00BF7D69" w:rsidP="00BF7D69">
      <w:pPr>
        <w:pStyle w:val="ParagraphMain"/>
        <w:numPr>
          <w:ilvl w:val="0"/>
          <w:numId w:val="0"/>
        </w:numPr>
        <w:ind w:left="1716"/>
        <w:rPr>
          <w:rFonts w:eastAsia="MS Mincho"/>
        </w:rPr>
      </w:pPr>
    </w:p>
    <w:p w:rsidR="00BF7D69" w:rsidRPr="004304EC" w:rsidRDefault="00BF7D69" w:rsidP="00BF7D69">
      <w:pPr>
        <w:pStyle w:val="ParagraphMain"/>
        <w:rPr>
          <w:rFonts w:eastAsia="MS Mincho"/>
        </w:rPr>
      </w:pPr>
      <w:r>
        <w:rPr>
          <w:rFonts w:eastAsia="MS Mincho"/>
        </w:rPr>
        <w:t>Refer to manufacturer’s installation instructions for proper procedures regarding the cutting and painting of the panel.</w:t>
      </w:r>
    </w:p>
    <w:p w:rsidR="003905D7" w:rsidRPr="00716E1A" w:rsidRDefault="003905D7" w:rsidP="004304EC">
      <w:pPr>
        <w:pStyle w:val="OpenArea"/>
        <w:ind w:left="0"/>
        <w:rPr>
          <w:rFonts w:eastAsia="MS Mincho"/>
        </w:rPr>
      </w:pPr>
    </w:p>
    <w:p w:rsidR="0060473B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Wall Panel Installation:  Space panel joints 1/8 inch (3 mm) apart; 1/4 inch (6 mm) space at floors, ceilings, and window and door frames. Install gypsum wallboard or other wall finish panels</w:t>
      </w:r>
      <w:r w:rsidR="001611CE">
        <w:rPr>
          <w:rFonts w:eastAsia="MS Mincho"/>
        </w:rPr>
        <w:t xml:space="preserve"> first</w:t>
      </w:r>
      <w:r w:rsidRPr="00716E1A">
        <w:rPr>
          <w:rFonts w:eastAsia="MS Mincho"/>
        </w:rPr>
        <w:t xml:space="preserve"> so that finish panel joints are staggered and do not coincide with </w:t>
      </w:r>
      <w:proofErr w:type="spellStart"/>
      <w:r w:rsidR="00C9584C">
        <w:rPr>
          <w:rFonts w:eastAsia="MS Mincho"/>
        </w:rPr>
        <w:t>NovaCork</w:t>
      </w:r>
      <w:proofErr w:type="spellEnd"/>
      <w:r w:rsidRPr="00716E1A">
        <w:rPr>
          <w:rFonts w:eastAsia="MS Mincho"/>
        </w:rPr>
        <w:t xml:space="preserve"> </w:t>
      </w:r>
      <w:r w:rsidR="00C9584C">
        <w:rPr>
          <w:rFonts w:eastAsia="MS Mincho"/>
        </w:rPr>
        <w:t>p</w:t>
      </w:r>
      <w:r w:rsidRPr="00716E1A">
        <w:rPr>
          <w:rFonts w:eastAsia="MS Mincho"/>
        </w:rPr>
        <w:t>anel joints.  Install in accordance with finish panel manufacturer’s installation recommendations.</w:t>
      </w:r>
    </w:p>
    <w:p w:rsidR="004304EC" w:rsidRDefault="004304EC" w:rsidP="004304EC">
      <w:pPr>
        <w:pStyle w:val="OpenArea"/>
        <w:rPr>
          <w:rFonts w:eastAsia="MS Mincho"/>
        </w:rPr>
      </w:pPr>
    </w:p>
    <w:p w:rsidR="00970207" w:rsidRPr="00716E1A" w:rsidRDefault="00970207" w:rsidP="004304EC">
      <w:pPr>
        <w:pStyle w:val="OpenArea"/>
        <w:ind w:left="0"/>
        <w:rPr>
          <w:rFonts w:eastAsia="MS Mincho"/>
        </w:rPr>
      </w:pPr>
    </w:p>
    <w:p w:rsidR="0060473B" w:rsidRPr="00716E1A" w:rsidRDefault="0060473B" w:rsidP="004B582D">
      <w:pPr>
        <w:pStyle w:val="HomasoteOpening"/>
      </w:pPr>
      <w:r w:rsidRPr="00716E1A">
        <w:t>PROTECTION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Protect installed products until completion of project.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Touch-up, repair, or replace damaged products before Substantial Completion.</w:t>
      </w:r>
    </w:p>
    <w:p w:rsidR="0060473B" w:rsidRDefault="0060473B" w:rsidP="004B582D">
      <w:pPr>
        <w:pStyle w:val="PlainText"/>
        <w:rPr>
          <w:rFonts w:eastAsia="MS Mincho"/>
        </w:rPr>
      </w:pPr>
    </w:p>
    <w:p w:rsidR="009823AF" w:rsidRPr="00716E1A" w:rsidRDefault="009823AF" w:rsidP="004B582D">
      <w:pPr>
        <w:pStyle w:val="PlainText"/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CLEANING</w:t>
      </w:r>
    </w:p>
    <w:p w:rsidR="0060473B" w:rsidRPr="00716E1A" w:rsidRDefault="0060473B" w:rsidP="004B582D">
      <w:pPr>
        <w:pStyle w:val="PlainText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Comply with manufacturer's recommendations for</w:t>
      </w:r>
      <w:r w:rsidR="001611CE">
        <w:rPr>
          <w:rFonts w:eastAsia="MS Mincho"/>
        </w:rPr>
        <w:t xml:space="preserve"> </w:t>
      </w:r>
      <w:r w:rsidR="006E2BF1">
        <w:rPr>
          <w:rFonts w:eastAsia="MS Mincho"/>
        </w:rPr>
        <w:t xml:space="preserve">panel </w:t>
      </w:r>
      <w:r w:rsidR="001611CE">
        <w:rPr>
          <w:rFonts w:eastAsia="MS Mincho"/>
        </w:rPr>
        <w:t>cleaning procedures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1611CE" w:rsidP="00A86999">
      <w:pPr>
        <w:pStyle w:val="ParagraphMain"/>
        <w:rPr>
          <w:rFonts w:eastAsia="MS Mincho"/>
        </w:rPr>
      </w:pPr>
      <w:r>
        <w:rPr>
          <w:rFonts w:eastAsia="MS Mincho"/>
        </w:rPr>
        <w:t>Comply with manufacturer’s recommendations for repairing damaged panels</w:t>
      </w:r>
      <w:proofErr w:type="gramStart"/>
      <w:r>
        <w:rPr>
          <w:rFonts w:eastAsia="MS Mincho"/>
        </w:rPr>
        <w:t>.</w:t>
      </w:r>
      <w:r w:rsidR="0060473B" w:rsidRPr="00716E1A">
        <w:rPr>
          <w:rFonts w:eastAsia="MS Mincho"/>
        </w:rPr>
        <w:t>.</w:t>
      </w:r>
      <w:proofErr w:type="gramEnd"/>
    </w:p>
    <w:p w:rsidR="0060473B" w:rsidRPr="00716E1A" w:rsidRDefault="0060473B" w:rsidP="004B582D">
      <w:pPr>
        <w:pStyle w:val="OpenArea"/>
      </w:pPr>
    </w:p>
    <w:p w:rsidR="0060473B" w:rsidRPr="00716E1A" w:rsidRDefault="001611CE" w:rsidP="001611CE">
      <w:pPr>
        <w:pStyle w:val="ParagraphMain"/>
      </w:pPr>
      <w:r>
        <w:t>Replace panels that cannot be repaired.</w:t>
      </w:r>
    </w:p>
    <w:p w:rsidR="004B582D" w:rsidRPr="00716E1A" w:rsidRDefault="0060473B" w:rsidP="001611CE">
      <w:pPr>
        <w:pStyle w:val="SectionEnd"/>
      </w:pPr>
      <w:r w:rsidRPr="00716E1A">
        <w:tab/>
      </w:r>
    </w:p>
    <w:sectPr w:rsidR="004B582D" w:rsidRPr="00716E1A" w:rsidSect="0060473B">
      <w:endnotePr>
        <w:numFmt w:val="decimal"/>
      </w:endnotePr>
      <w:pgSz w:w="12240" w:h="15840" w:code="1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04C" w:rsidRDefault="00CA604C" w:rsidP="004B582D"/>
  </w:endnote>
  <w:endnote w:type="continuationSeparator" w:id="0">
    <w:p w:rsidR="00CA604C" w:rsidRDefault="00CA604C" w:rsidP="004B582D">
      <w:r>
        <w:t xml:space="preserve"> </w:t>
      </w:r>
    </w:p>
  </w:endnote>
  <w:endnote w:type="continuationNotice" w:id="1">
    <w:p w:rsidR="00CA604C" w:rsidRDefault="00CA604C" w:rsidP="004B582D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04C" w:rsidRDefault="00CA604C" w:rsidP="004B582D">
      <w:r>
        <w:separator/>
      </w:r>
    </w:p>
  </w:footnote>
  <w:footnote w:type="continuationSeparator" w:id="0">
    <w:p w:rsidR="00CA604C" w:rsidRDefault="00CA604C" w:rsidP="004B58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ECCABE64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ocumentProtection w:edit="readOnly" w:enforcement="0"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074C2"/>
    <w:rsid w:val="00012D03"/>
    <w:rsid w:val="00017C3C"/>
    <w:rsid w:val="000359FB"/>
    <w:rsid w:val="00037355"/>
    <w:rsid w:val="00044702"/>
    <w:rsid w:val="0006308C"/>
    <w:rsid w:val="00096E73"/>
    <w:rsid w:val="000B145F"/>
    <w:rsid w:val="001026F8"/>
    <w:rsid w:val="001611CE"/>
    <w:rsid w:val="001860FE"/>
    <w:rsid w:val="001B2814"/>
    <w:rsid w:val="002016A2"/>
    <w:rsid w:val="00256421"/>
    <w:rsid w:val="00317806"/>
    <w:rsid w:val="003207F3"/>
    <w:rsid w:val="00333316"/>
    <w:rsid w:val="003626B9"/>
    <w:rsid w:val="0036328B"/>
    <w:rsid w:val="003905D7"/>
    <w:rsid w:val="003A0F2E"/>
    <w:rsid w:val="003A252A"/>
    <w:rsid w:val="003E61C8"/>
    <w:rsid w:val="003E6A96"/>
    <w:rsid w:val="003F6525"/>
    <w:rsid w:val="00413FDD"/>
    <w:rsid w:val="004304EC"/>
    <w:rsid w:val="0044063C"/>
    <w:rsid w:val="004B4994"/>
    <w:rsid w:val="004B5011"/>
    <w:rsid w:val="004B582D"/>
    <w:rsid w:val="004E4508"/>
    <w:rsid w:val="0059096A"/>
    <w:rsid w:val="00593966"/>
    <w:rsid w:val="00596A88"/>
    <w:rsid w:val="005C1AF7"/>
    <w:rsid w:val="005D7F3C"/>
    <w:rsid w:val="005F3353"/>
    <w:rsid w:val="0060473B"/>
    <w:rsid w:val="00604C7C"/>
    <w:rsid w:val="0066622F"/>
    <w:rsid w:val="00672DCD"/>
    <w:rsid w:val="006E2BF1"/>
    <w:rsid w:val="006E6549"/>
    <w:rsid w:val="00716E1A"/>
    <w:rsid w:val="007414C3"/>
    <w:rsid w:val="00747A2F"/>
    <w:rsid w:val="007B25C5"/>
    <w:rsid w:val="007B607B"/>
    <w:rsid w:val="00867815"/>
    <w:rsid w:val="008709EF"/>
    <w:rsid w:val="00907B1D"/>
    <w:rsid w:val="00970207"/>
    <w:rsid w:val="009823AF"/>
    <w:rsid w:val="009C7BAA"/>
    <w:rsid w:val="009E462A"/>
    <w:rsid w:val="009F2FEF"/>
    <w:rsid w:val="00A86999"/>
    <w:rsid w:val="00A91CC9"/>
    <w:rsid w:val="00AA0E6A"/>
    <w:rsid w:val="00AC5C9A"/>
    <w:rsid w:val="00B0124A"/>
    <w:rsid w:val="00BB560F"/>
    <w:rsid w:val="00BD34CB"/>
    <w:rsid w:val="00BF7D69"/>
    <w:rsid w:val="00C068B8"/>
    <w:rsid w:val="00C432A9"/>
    <w:rsid w:val="00C45005"/>
    <w:rsid w:val="00C8239B"/>
    <w:rsid w:val="00C9584C"/>
    <w:rsid w:val="00CA1F0F"/>
    <w:rsid w:val="00CA604C"/>
    <w:rsid w:val="00CC246F"/>
    <w:rsid w:val="00CD1E46"/>
    <w:rsid w:val="00D3578E"/>
    <w:rsid w:val="00E105A9"/>
    <w:rsid w:val="00EF34D3"/>
    <w:rsid w:val="00F24EDF"/>
    <w:rsid w:val="00F266A1"/>
    <w:rsid w:val="00FA35A8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611CE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5F3353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4B5011"/>
    <w:pPr>
      <w:numPr>
        <w:ilvl w:val="4"/>
      </w:numPr>
      <w:tabs>
        <w:tab w:val="clear" w:pos="2250"/>
        <w:tab w:val="clear" w:pos="2304"/>
        <w:tab w:val="num" w:pos="2880"/>
      </w:tabs>
      <w:ind w:left="2880" w:hanging="630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9BEBE-AD85-413C-B045-373DC89E7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7</TotalTime>
  <Pages>5</Pages>
  <Words>959</Words>
  <Characters>8861</Characters>
  <Application>Microsoft Office Word</Application>
  <DocSecurity>0</DocSecurity>
  <Lines>73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9801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5</cp:revision>
  <cp:lastPrinted>2009-09-15T16:02:00Z</cp:lastPrinted>
  <dcterms:created xsi:type="dcterms:W3CDTF">2013-02-01T20:52:00Z</dcterms:created>
  <dcterms:modified xsi:type="dcterms:W3CDTF">2013-05-31T19:45:00Z</dcterms:modified>
  <cp:category/>
</cp:coreProperties>
</file>